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2348"/>
        <w:gridCol w:w="745"/>
        <w:gridCol w:w="6607"/>
      </w:tblGrid>
      <w:tr w:rsidR="003D1B71" w:rsidRPr="005604BC" w14:paraId="3D0E2042" w14:textId="77777777" w:rsidTr="00B83211">
        <w:trPr>
          <w:trHeight w:val="2112"/>
        </w:trPr>
        <w:tc>
          <w:tcPr>
            <w:tcW w:w="3272" w:type="dxa"/>
            <w:gridSpan w:val="3"/>
            <w:vMerge w:val="restart"/>
            <w:tcBorders>
              <w:bottom w:val="nil"/>
            </w:tcBorders>
          </w:tcPr>
          <w:p w14:paraId="6C38A703" w14:textId="4A2C1ACF" w:rsidR="003D1B71" w:rsidRPr="005604BC" w:rsidRDefault="00B83211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AB3009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419567" wp14:editId="4AC157C0">
                      <wp:simplePos x="0" y="0"/>
                      <wp:positionH relativeFrom="column">
                        <wp:posOffset>616</wp:posOffset>
                      </wp:positionH>
                      <wp:positionV relativeFrom="paragraph">
                        <wp:posOffset>477577</wp:posOffset>
                      </wp:positionV>
                      <wp:extent cx="1372870" cy="2171065"/>
                      <wp:effectExtent l="19050" t="19050" r="36830" b="38735"/>
                      <wp:wrapSquare wrapText="bothSides"/>
                      <wp:docPr id="2" name="Ellipse 2" title="Portrait professionnel d’un ho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870" cy="217106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43377" id="Ellipse 2" o:spid="_x0000_s1026" alt="Titre : Portrait professionnel d’un homme" style="position:absolute;margin-left:.05pt;margin-top:37.6pt;width:108.1pt;height:1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VUpJRklMTQAAWC1UMwAAAAyIIgADAAAAAQABAACIJwADAAAAAQCg&#10;AACQAwACAAAAFAAAAyCQBAACAAAAFAAAAzSSBwADAAAAAQADAACSCAADAAAAAQAAAACSCQADAAAA&#10;AQAAAACSkQACAAAAAzAwAACSkgACAAAAAzAwAACkAwADAAAAAQAAAACkBQADAAAAAQBTAADqHAAH&#10;AAABDAAAAhQAAAAAHOo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U6&#10;MTE6MDggMDk6MTE6MDMAMjAyNToxMTowOCAwOToxMTowMwAAAP/hBSF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BL/DK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" strokecolor="#3c76a6 [3208]" strokeweight="5pt">
                      <v:fill r:id="rId12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745" w:type="dxa"/>
            <w:vMerge w:val="restart"/>
            <w:tcBorders>
              <w:bottom w:val="nil"/>
            </w:tcBorders>
          </w:tcPr>
          <w:p w14:paraId="546C214A" w14:textId="738CDE7A" w:rsidR="003D1B71" w:rsidRPr="00204F64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345EFD2" w14:textId="4010455E" w:rsidR="003D1B71" w:rsidRPr="00204F64" w:rsidRDefault="00B83211" w:rsidP="00201748">
            <w:pPr>
              <w:pStyle w:val="Titre"/>
              <w:jc w:val="both"/>
              <w:rPr>
                <w:szCs w:val="48"/>
              </w:rPr>
            </w:pPr>
            <w:r w:rsidRPr="00204F64">
              <w:rPr>
                <w:szCs w:val="48"/>
              </w:rPr>
              <w:t>Huguette</w:t>
            </w:r>
            <w:r w:rsidR="003D1B71" w:rsidRPr="00204F64">
              <w:rPr>
                <w:szCs w:val="48"/>
                <w:lang w:bidi="fr-FR"/>
              </w:rPr>
              <w:br/>
            </w:r>
            <w:r w:rsidRPr="00204F64">
              <w:rPr>
                <w:szCs w:val="48"/>
              </w:rPr>
              <w:t>Lemay</w:t>
            </w:r>
          </w:p>
        </w:tc>
      </w:tr>
      <w:tr w:rsidR="003D1B71" w:rsidRPr="005604BC" w14:paraId="115C786E" w14:textId="77777777" w:rsidTr="00204F64">
        <w:trPr>
          <w:trHeight w:val="1146"/>
        </w:trPr>
        <w:tc>
          <w:tcPr>
            <w:tcW w:w="3272" w:type="dxa"/>
            <w:gridSpan w:val="3"/>
            <w:vMerge/>
            <w:tcBorders>
              <w:bottom w:val="nil"/>
            </w:tcBorders>
          </w:tcPr>
          <w:p w14:paraId="61F85D11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45" w:type="dxa"/>
            <w:vMerge/>
            <w:tcBorders>
              <w:bottom w:val="nil"/>
            </w:tcBorders>
          </w:tcPr>
          <w:p w14:paraId="10172DE5" w14:textId="77777777" w:rsidR="003D1B71" w:rsidRPr="00204F64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szCs w:val="24"/>
              </w:rPr>
              <w:id w:val="1196195576"/>
              <w:placeholder>
                <w:docPart w:val="6F928BE5474B461F8A054F8E9775DEB4"/>
              </w:placeholder>
              <w:temporary/>
              <w:showingPlcHdr/>
              <w15:appearance w15:val="hidden"/>
            </w:sdtPr>
            <w:sdtEndPr/>
            <w:sdtContent>
              <w:p w14:paraId="64486010" w14:textId="77777777" w:rsidR="003D1B71" w:rsidRPr="00204F64" w:rsidRDefault="003D1B71" w:rsidP="00201748">
                <w:pPr>
                  <w:pStyle w:val="Titre2"/>
                  <w:jc w:val="both"/>
                  <w:rPr>
                    <w:szCs w:val="24"/>
                  </w:rPr>
                </w:pPr>
                <w:r w:rsidRPr="00204F64">
                  <w:rPr>
                    <w:szCs w:val="24"/>
                  </w:rPr>
                  <w:t>Expérience</w:t>
                </w:r>
              </w:p>
            </w:sdtContent>
          </w:sdt>
          <w:p w14:paraId="20BAE12D" w14:textId="4CADDA52" w:rsidR="00227793" w:rsidRDefault="00227793" w:rsidP="00201748">
            <w:pPr>
              <w:pStyle w:val="Date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2022 </w:t>
            </w:r>
            <w:r w:rsidR="006E73E8">
              <w:rPr>
                <w:sz w:val="24"/>
                <w:szCs w:val="24"/>
              </w:rPr>
              <w:t xml:space="preserve">à aujourd’hui : auteure </w:t>
            </w:r>
          </w:p>
          <w:p w14:paraId="11CECCE8" w14:textId="2E28C787" w:rsidR="00227793" w:rsidRDefault="00227793" w:rsidP="00201748">
            <w:pPr>
              <w:pStyle w:val="Dates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Aut</w:t>
            </w:r>
            <w:r w:rsidR="006E73E8">
              <w:rPr>
                <w:b w:val="0"/>
                <w:bCs/>
                <w:sz w:val="24"/>
                <w:szCs w:val="24"/>
              </w:rPr>
              <w:t xml:space="preserve">eure </w:t>
            </w:r>
            <w:r>
              <w:rPr>
                <w:b w:val="0"/>
                <w:bCs/>
                <w:sz w:val="24"/>
                <w:szCs w:val="24"/>
              </w:rPr>
              <w:t>d</w:t>
            </w:r>
            <w:r w:rsidR="006E73E8">
              <w:rPr>
                <w:b w:val="0"/>
                <w:bCs/>
                <w:sz w:val="24"/>
                <w:szCs w:val="24"/>
              </w:rPr>
              <w:t xml:space="preserve">e l’essai </w:t>
            </w:r>
            <w:r>
              <w:rPr>
                <w:b w:val="0"/>
                <w:bCs/>
                <w:sz w:val="24"/>
                <w:szCs w:val="24"/>
              </w:rPr>
              <w:t>« Être humain en gestion…plus que jamais » paru en juillet 202</w:t>
            </w:r>
            <w:r w:rsidR="00EF69E7">
              <w:rPr>
                <w:b w:val="0"/>
                <w:bCs/>
                <w:sz w:val="24"/>
                <w:szCs w:val="24"/>
              </w:rPr>
              <w:t>3</w:t>
            </w:r>
            <w:r>
              <w:rPr>
                <w:b w:val="0"/>
                <w:bCs/>
                <w:sz w:val="24"/>
                <w:szCs w:val="24"/>
              </w:rPr>
              <w:t xml:space="preserve"> aux Éditions du panthéon</w:t>
            </w:r>
            <w:r w:rsidR="001C042B">
              <w:rPr>
                <w:b w:val="0"/>
                <w:bCs/>
                <w:sz w:val="24"/>
                <w:szCs w:val="24"/>
              </w:rPr>
              <w:t> (Paris)</w:t>
            </w:r>
          </w:p>
          <w:p w14:paraId="4582BB28" w14:textId="03F4230A" w:rsidR="006E73E8" w:rsidRPr="00227793" w:rsidRDefault="006E73E8" w:rsidP="00201748">
            <w:pPr>
              <w:pStyle w:val="Dates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Auteure du roman : Elle sans frontière, Isma vers son destin, à paraître en février 2026</w:t>
            </w:r>
          </w:p>
          <w:p w14:paraId="5EA35D45" w14:textId="77777777" w:rsidR="00227793" w:rsidRDefault="00227793" w:rsidP="00201748">
            <w:pPr>
              <w:pStyle w:val="Dates"/>
              <w:jc w:val="both"/>
              <w:rPr>
                <w:sz w:val="24"/>
                <w:szCs w:val="24"/>
              </w:rPr>
            </w:pPr>
          </w:p>
          <w:p w14:paraId="02289485" w14:textId="0DB1ACB7" w:rsidR="00304A7A" w:rsidRDefault="00304A7A" w:rsidP="00201748">
            <w:pPr>
              <w:pStyle w:val="Date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</w:t>
            </w:r>
            <w:r w:rsidR="00EF69E7">
              <w:rPr>
                <w:sz w:val="24"/>
                <w:szCs w:val="24"/>
              </w:rPr>
              <w:t>2024</w:t>
            </w:r>
          </w:p>
          <w:p w14:paraId="16CDFE27" w14:textId="7A86724E" w:rsidR="00EF69E7" w:rsidRDefault="00EF69E7" w:rsidP="00201748">
            <w:pPr>
              <w:pStyle w:val="Date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Travailleur indépendant </w:t>
            </w:r>
          </w:p>
          <w:p w14:paraId="60D74252" w14:textId="5C1CDD3E" w:rsidR="00304A7A" w:rsidRDefault="00EF69E7" w:rsidP="00201748">
            <w:pPr>
              <w:pStyle w:val="Dates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Offre sporadique </w:t>
            </w:r>
            <w:r w:rsidR="0078366B">
              <w:rPr>
                <w:b w:val="0"/>
                <w:bCs/>
                <w:sz w:val="24"/>
                <w:szCs w:val="24"/>
              </w:rPr>
              <w:t>de service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="00201748">
              <w:rPr>
                <w:b w:val="0"/>
                <w:bCs/>
                <w:sz w:val="24"/>
                <w:szCs w:val="24"/>
              </w:rPr>
              <w:t>de</w:t>
            </w:r>
            <w:r w:rsidR="0078366B">
              <w:rPr>
                <w:b w:val="0"/>
                <w:bCs/>
                <w:sz w:val="24"/>
                <w:szCs w:val="24"/>
              </w:rPr>
              <w:t xml:space="preserve"> soutien à des gestionnaires</w:t>
            </w:r>
            <w:r>
              <w:rPr>
                <w:b w:val="0"/>
                <w:bCs/>
                <w:sz w:val="24"/>
                <w:szCs w:val="24"/>
              </w:rPr>
              <w:t xml:space="preserve"> : </w:t>
            </w:r>
          </w:p>
          <w:p w14:paraId="74FD8ACA" w14:textId="1AFEF7DC" w:rsidR="0078366B" w:rsidRDefault="0078366B" w:rsidP="00201748">
            <w:pPr>
              <w:pStyle w:val="Dates"/>
              <w:numPr>
                <w:ilvl w:val="0"/>
                <w:numId w:val="16"/>
              </w:numPr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Gouvernance</w:t>
            </w:r>
            <w:r w:rsidR="00745DA3">
              <w:rPr>
                <w:b w:val="0"/>
                <w:bCs/>
                <w:sz w:val="24"/>
                <w:szCs w:val="24"/>
              </w:rPr>
              <w:t> ;</w:t>
            </w:r>
          </w:p>
          <w:p w14:paraId="1EE1D7CB" w14:textId="79A028B9" w:rsidR="0078366B" w:rsidRDefault="0078366B" w:rsidP="00201748">
            <w:pPr>
              <w:pStyle w:val="Dates"/>
              <w:numPr>
                <w:ilvl w:val="0"/>
                <w:numId w:val="16"/>
              </w:numPr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Stratégie organisationnelle</w:t>
            </w:r>
            <w:r w:rsidR="00745DA3">
              <w:rPr>
                <w:b w:val="0"/>
                <w:bCs/>
                <w:sz w:val="24"/>
                <w:szCs w:val="24"/>
              </w:rPr>
              <w:t> ;</w:t>
            </w:r>
          </w:p>
          <w:p w14:paraId="72DA1C04" w14:textId="27822F27" w:rsidR="0078366B" w:rsidRDefault="0078366B" w:rsidP="00201748">
            <w:pPr>
              <w:pStyle w:val="Dates"/>
              <w:numPr>
                <w:ilvl w:val="0"/>
                <w:numId w:val="16"/>
              </w:numPr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Conseil </w:t>
            </w:r>
            <w:r w:rsidR="00C90C5C">
              <w:rPr>
                <w:b w:val="0"/>
                <w:bCs/>
                <w:sz w:val="24"/>
                <w:szCs w:val="24"/>
              </w:rPr>
              <w:t xml:space="preserve">de gestion </w:t>
            </w:r>
          </w:p>
          <w:p w14:paraId="3A66DC0F" w14:textId="4F5A8E79" w:rsidR="00304A7A" w:rsidRPr="003A1472" w:rsidRDefault="00C90C5C" w:rsidP="00201748">
            <w:pPr>
              <w:pStyle w:val="Dates"/>
              <w:numPr>
                <w:ilvl w:val="0"/>
                <w:numId w:val="16"/>
              </w:numPr>
              <w:jc w:val="both"/>
              <w:rPr>
                <w:b w:val="0"/>
                <w:bCs/>
                <w:sz w:val="24"/>
                <w:szCs w:val="24"/>
              </w:rPr>
            </w:pPr>
            <w:r w:rsidRPr="003A1472">
              <w:rPr>
                <w:b w:val="0"/>
                <w:bCs/>
                <w:sz w:val="24"/>
                <w:szCs w:val="24"/>
              </w:rPr>
              <w:t xml:space="preserve">Soutien </w:t>
            </w:r>
            <w:r w:rsidR="00745DA3" w:rsidRPr="003A1472">
              <w:rPr>
                <w:b w:val="0"/>
                <w:bCs/>
                <w:sz w:val="24"/>
                <w:szCs w:val="24"/>
              </w:rPr>
              <w:t xml:space="preserve">aux personnes désirant </w:t>
            </w:r>
            <w:r w:rsidR="003A1472" w:rsidRPr="003A1472">
              <w:rPr>
                <w:b w:val="0"/>
                <w:bCs/>
                <w:sz w:val="24"/>
                <w:szCs w:val="24"/>
              </w:rPr>
              <w:t>obtenir un emploi (soutien à l’élaboration d’un CV ; à la présentation lors d’une entrevue ; etc.)</w:t>
            </w:r>
          </w:p>
          <w:p w14:paraId="5DE712A1" w14:textId="77777777" w:rsidR="00304A7A" w:rsidRDefault="00304A7A" w:rsidP="00201748">
            <w:pPr>
              <w:pStyle w:val="Dates"/>
              <w:jc w:val="both"/>
              <w:rPr>
                <w:sz w:val="24"/>
                <w:szCs w:val="24"/>
              </w:rPr>
            </w:pPr>
          </w:p>
          <w:p w14:paraId="5F55529C" w14:textId="69D650CF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2015-2022</w:t>
            </w:r>
          </w:p>
          <w:p w14:paraId="459B03FE" w14:textId="77777777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Directrice générale</w:t>
            </w:r>
          </w:p>
          <w:p w14:paraId="7B26B452" w14:textId="56F11676" w:rsidR="003D1B71" w:rsidRPr="00204F64" w:rsidRDefault="00B83211" w:rsidP="00201748">
            <w:pPr>
              <w:pStyle w:val="Dates"/>
              <w:spacing w:after="100" w:afterAutospacing="1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Ville de Rouyn-Noranda</w:t>
            </w:r>
          </w:p>
          <w:p w14:paraId="41AE3B68" w14:textId="03E1C9A1" w:rsidR="003D1B71" w:rsidRPr="00204F64" w:rsidRDefault="00B83211" w:rsidP="00201748">
            <w:pPr>
              <w:pStyle w:val="Exprience"/>
              <w:spacing w:after="100" w:afterAutospacing="1"/>
              <w:jc w:val="both"/>
              <w:rPr>
                <w:i/>
                <w:iCs/>
                <w:sz w:val="24"/>
              </w:rPr>
            </w:pPr>
            <w:r w:rsidRPr="00204F64">
              <w:rPr>
                <w:sz w:val="24"/>
              </w:rPr>
              <w:t>Responsabilités dévolues au directeur général tel</w:t>
            </w:r>
            <w:r w:rsidR="00C624DD">
              <w:rPr>
                <w:sz w:val="24"/>
              </w:rPr>
              <w:t>les</w:t>
            </w:r>
            <w:r w:rsidRPr="00204F64">
              <w:rPr>
                <w:sz w:val="24"/>
              </w:rPr>
              <w:t xml:space="preserve"> que définies</w:t>
            </w:r>
            <w:r w:rsidR="00204F64" w:rsidRPr="00204F64">
              <w:rPr>
                <w:sz w:val="24"/>
              </w:rPr>
              <w:t xml:space="preserve"> </w:t>
            </w:r>
            <w:r w:rsidRPr="00204F64">
              <w:rPr>
                <w:sz w:val="24"/>
              </w:rPr>
              <w:t xml:space="preserve">à la </w:t>
            </w:r>
            <w:r w:rsidRPr="00204F64">
              <w:rPr>
                <w:i/>
                <w:iCs/>
                <w:sz w:val="24"/>
              </w:rPr>
              <w:t>Loi des cités et Villes</w:t>
            </w:r>
          </w:p>
          <w:p w14:paraId="2E6C998A" w14:textId="37F796AD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2008-2015</w:t>
            </w:r>
          </w:p>
          <w:p w14:paraId="0AF24AE9" w14:textId="4139DDA5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Directrice générale</w:t>
            </w:r>
          </w:p>
          <w:p w14:paraId="5F17E0DC" w14:textId="3182069E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Centre de santé et des services sociaux de Rouyn-Noranda</w:t>
            </w:r>
          </w:p>
          <w:p w14:paraId="39294B02" w14:textId="77777777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</w:p>
          <w:p w14:paraId="0FFE1A48" w14:textId="0800DB37" w:rsidR="00B83211" w:rsidRPr="00204F64" w:rsidRDefault="00B83211" w:rsidP="00201748">
            <w:pPr>
              <w:pStyle w:val="Exprience"/>
              <w:jc w:val="both"/>
              <w:rPr>
                <w:sz w:val="24"/>
              </w:rPr>
            </w:pPr>
            <w:r w:rsidRPr="00204F64">
              <w:rPr>
                <w:sz w:val="24"/>
              </w:rPr>
              <w:t>Responsabilités dévolues au directeur général tel</w:t>
            </w:r>
            <w:r w:rsidR="00C624DD">
              <w:rPr>
                <w:sz w:val="24"/>
              </w:rPr>
              <w:t>les</w:t>
            </w:r>
            <w:r w:rsidRPr="00204F64">
              <w:rPr>
                <w:sz w:val="24"/>
              </w:rPr>
              <w:t xml:space="preserve"> que définies à la </w:t>
            </w:r>
            <w:r w:rsidRPr="00204F64">
              <w:rPr>
                <w:i/>
                <w:iCs/>
                <w:sz w:val="24"/>
              </w:rPr>
              <w:t xml:space="preserve">Loi sur les services de santé et les services sociaux </w:t>
            </w:r>
            <w:r w:rsidRPr="00204F64">
              <w:rPr>
                <w:sz w:val="24"/>
              </w:rPr>
              <w:t>du Québec</w:t>
            </w:r>
          </w:p>
          <w:p w14:paraId="0B03AE47" w14:textId="62097C9C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2004-2008</w:t>
            </w:r>
          </w:p>
          <w:p w14:paraId="081BB582" w14:textId="67ED82C9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Directrice des ressources financières et informationnelles</w:t>
            </w:r>
          </w:p>
          <w:p w14:paraId="38F7377C" w14:textId="6610A030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Centre de santé et des services sociaux de Rouyn-Noranda</w:t>
            </w:r>
          </w:p>
          <w:p w14:paraId="2AF5C4A2" w14:textId="77777777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</w:p>
          <w:p w14:paraId="2E997309" w14:textId="63493C89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2001-2004</w:t>
            </w:r>
          </w:p>
          <w:p w14:paraId="4FDEE700" w14:textId="448AD0FC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 xml:space="preserve">Directrice des </w:t>
            </w:r>
            <w:r w:rsidR="00F00C13">
              <w:rPr>
                <w:sz w:val="24"/>
                <w:szCs w:val="24"/>
              </w:rPr>
              <w:t>fi</w:t>
            </w:r>
            <w:r w:rsidR="00C624DD">
              <w:rPr>
                <w:sz w:val="24"/>
                <w:szCs w:val="24"/>
              </w:rPr>
              <w:t>n</w:t>
            </w:r>
            <w:r w:rsidR="00F00C13">
              <w:rPr>
                <w:sz w:val="24"/>
                <w:szCs w:val="24"/>
              </w:rPr>
              <w:t>ance</w:t>
            </w:r>
            <w:r w:rsidR="00C624DD">
              <w:rPr>
                <w:sz w:val="24"/>
                <w:szCs w:val="24"/>
              </w:rPr>
              <w:t>s</w:t>
            </w:r>
            <w:r w:rsidR="00F00C13">
              <w:rPr>
                <w:sz w:val="24"/>
                <w:szCs w:val="24"/>
              </w:rPr>
              <w:t xml:space="preserve"> et des services techniques </w:t>
            </w:r>
          </w:p>
          <w:p w14:paraId="37DDEA0C" w14:textId="06C9EDF4" w:rsidR="00B83211" w:rsidRPr="00204F64" w:rsidRDefault="00B83211" w:rsidP="00201748">
            <w:pPr>
              <w:pStyle w:val="Dates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Centre hospitalier de Rouyn-Noranda</w:t>
            </w:r>
          </w:p>
          <w:p w14:paraId="33E28E29" w14:textId="52F59915" w:rsidR="00B83211" w:rsidRPr="00204F64" w:rsidRDefault="00B83211" w:rsidP="00201748">
            <w:pPr>
              <w:pStyle w:val="Exprience"/>
              <w:jc w:val="both"/>
              <w:rPr>
                <w:sz w:val="24"/>
              </w:rPr>
            </w:pPr>
            <w:r w:rsidRPr="00204F64">
              <w:rPr>
                <w:sz w:val="24"/>
              </w:rPr>
              <w:lastRenderedPageBreak/>
              <w:t>Responsable de la direction des services : financiers, sécurité, entretien des bâtiments et des équipements, alimentaires, buanderie, téléphonie</w:t>
            </w:r>
          </w:p>
          <w:sdt>
            <w:sdtPr>
              <w:rPr>
                <w:szCs w:val="24"/>
              </w:rPr>
              <w:id w:val="-1554227259"/>
              <w:placeholder>
                <w:docPart w:val="818C3481A88C4795A66503D664864825"/>
              </w:placeholder>
              <w:temporary/>
              <w:showingPlcHdr/>
              <w15:appearance w15:val="hidden"/>
            </w:sdtPr>
            <w:sdtEndPr/>
            <w:sdtContent>
              <w:p w14:paraId="5429DCBF" w14:textId="77777777" w:rsidR="003D1B71" w:rsidRPr="00204F64" w:rsidRDefault="003D1B71" w:rsidP="00201748">
                <w:pPr>
                  <w:pStyle w:val="Titre2"/>
                  <w:jc w:val="both"/>
                  <w:rPr>
                    <w:szCs w:val="24"/>
                  </w:rPr>
                </w:pPr>
                <w:r w:rsidRPr="00204F64">
                  <w:rPr>
                    <w:szCs w:val="24"/>
                  </w:rPr>
                  <w:t>Formation</w:t>
                </w:r>
              </w:p>
            </w:sdtContent>
          </w:sdt>
          <w:p w14:paraId="65066EAA" w14:textId="6148560C" w:rsidR="003D1B71" w:rsidRPr="00204F64" w:rsidRDefault="00204F64" w:rsidP="00201748">
            <w:pPr>
              <w:pStyle w:val="Nomdeltablissement"/>
              <w:jc w:val="both"/>
              <w:rPr>
                <w:sz w:val="24"/>
                <w:szCs w:val="24"/>
              </w:rPr>
            </w:pPr>
            <w:r w:rsidRPr="00204F64">
              <w:rPr>
                <w:sz w:val="24"/>
                <w:szCs w:val="24"/>
              </w:rPr>
              <w:t>Université du Québec en Abitibi-Témiscamingue, Rouyn-Noranda</w:t>
            </w:r>
            <w:r w:rsidR="00EC14AD">
              <w:rPr>
                <w:sz w:val="24"/>
                <w:szCs w:val="24"/>
              </w:rPr>
              <w:t xml:space="preserve"> </w:t>
            </w:r>
          </w:p>
          <w:p w14:paraId="6127F682" w14:textId="77777777" w:rsidR="00204F64" w:rsidRPr="00204F64" w:rsidRDefault="00204F64" w:rsidP="00201748">
            <w:pPr>
              <w:pStyle w:val="Nomdeltablissement"/>
              <w:jc w:val="both"/>
              <w:rPr>
                <w:sz w:val="24"/>
                <w:szCs w:val="24"/>
              </w:rPr>
            </w:pPr>
          </w:p>
          <w:p w14:paraId="42D06372" w14:textId="62C7704D" w:rsidR="003D1B71" w:rsidRPr="00204F64" w:rsidRDefault="00204F64" w:rsidP="00201748">
            <w:pPr>
              <w:pStyle w:val="Exprience"/>
              <w:jc w:val="both"/>
              <w:rPr>
                <w:sz w:val="24"/>
              </w:rPr>
            </w:pPr>
            <w:r w:rsidRPr="00204F64">
              <w:rPr>
                <w:sz w:val="24"/>
              </w:rPr>
              <w:t>Baccalauréat en sciences comptables</w:t>
            </w:r>
            <w:r w:rsidR="00EC14AD">
              <w:rPr>
                <w:sz w:val="24"/>
              </w:rPr>
              <w:t xml:space="preserve"> 1989, </w:t>
            </w:r>
            <w:r w:rsidRPr="00204F64">
              <w:rPr>
                <w:sz w:val="24"/>
              </w:rPr>
              <w:t>comptable professionnelle agréée</w:t>
            </w:r>
            <w:r w:rsidR="00EC14AD">
              <w:rPr>
                <w:sz w:val="24"/>
              </w:rPr>
              <w:t xml:space="preserve"> (1991)</w:t>
            </w:r>
          </w:p>
          <w:p w14:paraId="405F31E9" w14:textId="7EFCB2B3" w:rsidR="003D1B71" w:rsidRPr="00204F64" w:rsidRDefault="003D1B71" w:rsidP="00201748">
            <w:pPr>
              <w:jc w:val="both"/>
              <w:rPr>
                <w:sz w:val="24"/>
                <w:szCs w:val="24"/>
              </w:rPr>
            </w:pPr>
          </w:p>
          <w:p w14:paraId="756A7D79" w14:textId="178379CA" w:rsidR="003D1B71" w:rsidRPr="00204F64" w:rsidRDefault="003D1B71" w:rsidP="00201748">
            <w:pPr>
              <w:spacing w:before="20" w:after="40"/>
              <w:jc w:val="both"/>
              <w:rPr>
                <w:sz w:val="24"/>
                <w:szCs w:val="24"/>
              </w:rPr>
            </w:pPr>
          </w:p>
        </w:tc>
      </w:tr>
      <w:tr w:rsidR="003D1B71" w:rsidRPr="005604BC" w14:paraId="37DC66B9" w14:textId="77777777" w:rsidTr="00B83211">
        <w:trPr>
          <w:trHeight w:val="1164"/>
        </w:trPr>
        <w:tc>
          <w:tcPr>
            <w:tcW w:w="294" w:type="dxa"/>
          </w:tcPr>
          <w:p w14:paraId="2384D5FA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78" w:type="dxa"/>
            <w:gridSpan w:val="2"/>
          </w:tcPr>
          <w:p w14:paraId="5BF584C5" w14:textId="77777777" w:rsidR="003D1B71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0DA4024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74FF53C1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783568F8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57C844E6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063F08C9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3EAC7B62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5DACE1D5" w14:textId="77777777" w:rsidR="00B83211" w:rsidRDefault="00B8321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3A118C45" w14:textId="77777777" w:rsidR="00204F64" w:rsidRPr="005604BC" w:rsidRDefault="00204F64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745" w:type="dxa"/>
            <w:vMerge/>
          </w:tcPr>
          <w:p w14:paraId="4E3F129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B9681F" w14:textId="77777777" w:rsidR="003D1B71" w:rsidRPr="005604BC" w:rsidRDefault="003D1B71" w:rsidP="00222466"/>
        </w:tc>
      </w:tr>
      <w:tr w:rsidR="003D1B71" w:rsidRPr="005604BC" w14:paraId="5BCA1616" w14:textId="77777777" w:rsidTr="00B83211">
        <w:trPr>
          <w:trHeight w:val="543"/>
        </w:trPr>
        <w:tc>
          <w:tcPr>
            <w:tcW w:w="294" w:type="dxa"/>
          </w:tcPr>
          <w:p w14:paraId="1D5D8B8B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BF2026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E2EC587" wp14:editId="135CB758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0D9E5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  <w:vAlign w:val="center"/>
          </w:tcPr>
          <w:p w14:paraId="474124AD" w14:textId="68F8A1E7" w:rsidR="003D1B71" w:rsidRPr="005604BC" w:rsidRDefault="00B83211" w:rsidP="00380FD1">
            <w:pPr>
              <w:pStyle w:val="Informations"/>
            </w:pPr>
            <w:r>
              <w:t>1579 rue Paradis</w:t>
            </w:r>
          </w:p>
          <w:p w14:paraId="2928D6A4" w14:textId="36E5AE38" w:rsidR="003D1B71" w:rsidRPr="005604BC" w:rsidRDefault="00B83211" w:rsidP="00380FD1">
            <w:pPr>
              <w:pStyle w:val="Informations"/>
            </w:pPr>
            <w:r>
              <w:t>J9X 6</w:t>
            </w:r>
            <w:r w:rsidRPr="00B83211">
              <w:rPr>
                <w:vertAlign w:val="superscript"/>
              </w:rPr>
              <w:t>E</w:t>
            </w:r>
            <w:r>
              <w:t>1</w:t>
            </w:r>
          </w:p>
        </w:tc>
        <w:tc>
          <w:tcPr>
            <w:tcW w:w="745" w:type="dxa"/>
            <w:vMerge/>
          </w:tcPr>
          <w:p w14:paraId="1EBF2A9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6D1DAF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CD85407" w14:textId="77777777" w:rsidTr="00B83211">
        <w:trPr>
          <w:trHeight w:val="183"/>
        </w:trPr>
        <w:tc>
          <w:tcPr>
            <w:tcW w:w="294" w:type="dxa"/>
          </w:tcPr>
          <w:p w14:paraId="72BE3A75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78" w:type="dxa"/>
            <w:gridSpan w:val="2"/>
            <w:vAlign w:val="center"/>
          </w:tcPr>
          <w:p w14:paraId="06D58D00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745" w:type="dxa"/>
            <w:vMerge/>
          </w:tcPr>
          <w:p w14:paraId="498EDB1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77F400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0AE2C0E" w14:textId="77777777" w:rsidTr="00B83211">
        <w:trPr>
          <w:trHeight w:val="624"/>
        </w:trPr>
        <w:tc>
          <w:tcPr>
            <w:tcW w:w="294" w:type="dxa"/>
          </w:tcPr>
          <w:p w14:paraId="121C7AF2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9A546B1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6F262A3" wp14:editId="7BBF05D7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E67F8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  <w:vAlign w:val="center"/>
          </w:tcPr>
          <w:p w14:paraId="0495D7A9" w14:textId="32760A5F" w:rsidR="003D1B71" w:rsidRPr="005604BC" w:rsidRDefault="00B83211" w:rsidP="00380FD1">
            <w:pPr>
              <w:pStyle w:val="Informations"/>
            </w:pPr>
            <w:r>
              <w:t>819-279-1954</w:t>
            </w:r>
          </w:p>
        </w:tc>
        <w:tc>
          <w:tcPr>
            <w:tcW w:w="745" w:type="dxa"/>
            <w:vMerge/>
          </w:tcPr>
          <w:p w14:paraId="037F1C54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6E8341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2C9C963" w14:textId="77777777" w:rsidTr="00B83211">
        <w:trPr>
          <w:trHeight w:val="183"/>
        </w:trPr>
        <w:tc>
          <w:tcPr>
            <w:tcW w:w="294" w:type="dxa"/>
          </w:tcPr>
          <w:p w14:paraId="24DCEDF4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78" w:type="dxa"/>
            <w:gridSpan w:val="2"/>
            <w:vAlign w:val="center"/>
          </w:tcPr>
          <w:p w14:paraId="4AA16D73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745" w:type="dxa"/>
            <w:vMerge/>
          </w:tcPr>
          <w:p w14:paraId="2DF0BD6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9DFB99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C28BBF6" w14:textId="77777777" w:rsidTr="00B83211">
        <w:trPr>
          <w:trHeight w:val="266"/>
        </w:trPr>
        <w:tc>
          <w:tcPr>
            <w:tcW w:w="294" w:type="dxa"/>
          </w:tcPr>
          <w:p w14:paraId="223FCCA2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9A2B63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A500842" wp14:editId="1B59AF42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6C839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  <w:vAlign w:val="center"/>
          </w:tcPr>
          <w:p w14:paraId="297F21D9" w14:textId="44E02586" w:rsidR="003D1B71" w:rsidRPr="00B83211" w:rsidRDefault="005F21D6" w:rsidP="00380FD1">
            <w:pPr>
              <w:pStyle w:val="Informations"/>
              <w:rPr>
                <w:sz w:val="16"/>
                <w:szCs w:val="16"/>
              </w:rPr>
            </w:pPr>
            <w:hyperlink r:id="rId19" w:history="1">
              <w:r w:rsidRPr="00751DC7">
                <w:rPr>
                  <w:rStyle w:val="Lienhypertexte"/>
                  <w:sz w:val="16"/>
                  <w:szCs w:val="16"/>
                </w:rPr>
                <w:t>huguettelemay011@gmail.com</w:t>
              </w:r>
            </w:hyperlink>
            <w:r w:rsidR="00B83211" w:rsidRPr="00B83211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5" w:type="dxa"/>
            <w:vMerge/>
          </w:tcPr>
          <w:p w14:paraId="0D42541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A1543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2CE9D3A" w14:textId="77777777" w:rsidTr="00B83211">
        <w:trPr>
          <w:trHeight w:val="174"/>
        </w:trPr>
        <w:tc>
          <w:tcPr>
            <w:tcW w:w="294" w:type="dxa"/>
          </w:tcPr>
          <w:p w14:paraId="41BFC17B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78" w:type="dxa"/>
            <w:gridSpan w:val="2"/>
            <w:vAlign w:val="center"/>
          </w:tcPr>
          <w:p w14:paraId="746E61EC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745" w:type="dxa"/>
            <w:vMerge/>
          </w:tcPr>
          <w:p w14:paraId="49AF9D8F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3C567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944FFF2" w14:textId="77777777" w:rsidTr="00B83211">
        <w:trPr>
          <w:trHeight w:val="633"/>
        </w:trPr>
        <w:tc>
          <w:tcPr>
            <w:tcW w:w="294" w:type="dxa"/>
          </w:tcPr>
          <w:p w14:paraId="3B728D51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4A42EB3" w14:textId="14C4AAF4" w:rsidR="003D1B71" w:rsidRPr="005604BC" w:rsidRDefault="005F21D6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</w:rPr>
              <w:drawing>
                <wp:inline distT="0" distB="0" distL="0" distR="0" wp14:anchorId="57DF0105" wp14:editId="2137075E">
                  <wp:extent cx="293427" cy="293427"/>
                  <wp:effectExtent l="0" t="0" r="0" b="0"/>
                  <wp:docPr id="60820784" name="Image 3" descr="Images de Logo facebook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 de Logo facebook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9" cy="29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14:paraId="14E3A236" w14:textId="77777777" w:rsidR="000B494F" w:rsidRDefault="000B494F" w:rsidP="00380FD1">
            <w:pPr>
              <w:pStyle w:val="Informations"/>
              <w:rPr>
                <w:sz w:val="16"/>
                <w:szCs w:val="16"/>
              </w:rPr>
            </w:pPr>
          </w:p>
          <w:p w14:paraId="4298C8CF" w14:textId="64B10010" w:rsidR="003D1B71" w:rsidRDefault="000B494F" w:rsidP="00380FD1">
            <w:pPr>
              <w:pStyle w:val="Informations"/>
              <w:rPr>
                <w:sz w:val="16"/>
                <w:szCs w:val="16"/>
              </w:rPr>
            </w:pPr>
            <w:hyperlink r:id="rId21" w:history="1">
              <w:r w:rsidRPr="00751DC7">
                <w:rPr>
                  <w:rStyle w:val="Lienhypertexte"/>
                  <w:sz w:val="16"/>
                  <w:szCs w:val="16"/>
                </w:rPr>
                <w:t>https://www.facebook.com/HuguetteLemayautrice</w:t>
              </w:r>
            </w:hyperlink>
          </w:p>
          <w:p w14:paraId="4D656586" w14:textId="77777777" w:rsidR="000B494F" w:rsidRDefault="000B494F" w:rsidP="00380FD1">
            <w:pPr>
              <w:pStyle w:val="Informations"/>
              <w:rPr>
                <w:color w:val="0072C7" w:themeColor="accent2"/>
                <w:sz w:val="16"/>
                <w:szCs w:val="16"/>
              </w:rPr>
            </w:pPr>
          </w:p>
          <w:p w14:paraId="19A04D71" w14:textId="3A5CFAE8" w:rsidR="00A82B8A" w:rsidRPr="00A82B8A" w:rsidRDefault="00A82B8A" w:rsidP="00380FD1">
            <w:pPr>
              <w:pStyle w:val="Informations"/>
              <w:rPr>
                <w:sz w:val="16"/>
                <w:szCs w:val="16"/>
              </w:rPr>
            </w:pPr>
          </w:p>
        </w:tc>
        <w:tc>
          <w:tcPr>
            <w:tcW w:w="745" w:type="dxa"/>
            <w:vMerge/>
          </w:tcPr>
          <w:p w14:paraId="35C7954F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B7C673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8B987DC" w14:textId="77777777" w:rsidTr="00B83211">
        <w:trPr>
          <w:trHeight w:val="2448"/>
        </w:trPr>
        <w:tc>
          <w:tcPr>
            <w:tcW w:w="294" w:type="dxa"/>
          </w:tcPr>
          <w:p w14:paraId="471BBC68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78" w:type="dxa"/>
            <w:gridSpan w:val="2"/>
          </w:tcPr>
          <w:p w14:paraId="0E17C54A" w14:textId="3441BEC0" w:rsidR="003D1B71" w:rsidRPr="000B494F" w:rsidRDefault="003D1B71" w:rsidP="000B494F">
            <w:pPr>
              <w:tabs>
                <w:tab w:val="center" w:pos="1374"/>
              </w:tabs>
              <w:rPr>
                <w:color w:val="0072C7" w:themeColor="accent2"/>
                <w:sz w:val="16"/>
                <w:szCs w:val="16"/>
              </w:rPr>
            </w:pPr>
          </w:p>
        </w:tc>
        <w:tc>
          <w:tcPr>
            <w:tcW w:w="745" w:type="dxa"/>
          </w:tcPr>
          <w:p w14:paraId="40F863C0" w14:textId="77777777" w:rsidR="003D1B71" w:rsidRPr="005604BC" w:rsidRDefault="003D1B71" w:rsidP="00222466"/>
        </w:tc>
        <w:tc>
          <w:tcPr>
            <w:tcW w:w="6607" w:type="dxa"/>
            <w:vMerge/>
          </w:tcPr>
          <w:p w14:paraId="14179B9D" w14:textId="77777777" w:rsidR="003D1B71" w:rsidRPr="005604BC" w:rsidRDefault="003D1B71" w:rsidP="00222466"/>
        </w:tc>
      </w:tr>
    </w:tbl>
    <w:p w14:paraId="309DFB1C" w14:textId="6A65459A" w:rsidR="007F5B63" w:rsidRPr="005604BC" w:rsidRDefault="007F5B63" w:rsidP="006D79A8">
      <w:pPr>
        <w:pStyle w:val="Corpsdetexte"/>
      </w:pPr>
    </w:p>
    <w:sectPr w:rsidR="007F5B63" w:rsidRPr="005604BC" w:rsidSect="00204F64">
      <w:headerReference w:type="default" r:id="rId22"/>
      <w:type w:val="continuous"/>
      <w:pgSz w:w="11906" w:h="16838" w:code="9"/>
      <w:pgMar w:top="1276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2CFAC" w14:textId="77777777" w:rsidR="00B83211" w:rsidRDefault="00B83211" w:rsidP="00590471">
      <w:r>
        <w:separator/>
      </w:r>
    </w:p>
  </w:endnote>
  <w:endnote w:type="continuationSeparator" w:id="0">
    <w:p w14:paraId="09D82C22" w14:textId="77777777" w:rsidR="00B83211" w:rsidRDefault="00B8321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5C5D3" w14:textId="77777777" w:rsidR="00B83211" w:rsidRDefault="00B83211" w:rsidP="00590471">
      <w:r>
        <w:separator/>
      </w:r>
    </w:p>
  </w:footnote>
  <w:footnote w:type="continuationSeparator" w:id="0">
    <w:p w14:paraId="741C7CFC" w14:textId="77777777" w:rsidR="00B83211" w:rsidRDefault="00B8321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8CBD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E97088E" wp14:editId="232FFB1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867D8F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5BB3326"/>
    <w:multiLevelType w:val="hybridMultilevel"/>
    <w:tmpl w:val="30C4240C"/>
    <w:lvl w:ilvl="0" w:tplc="EA66020E">
      <w:start w:val="202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483706">
    <w:abstractNumId w:val="10"/>
  </w:num>
  <w:num w:numId="2" w16cid:durableId="1661233983">
    <w:abstractNumId w:val="11"/>
  </w:num>
  <w:num w:numId="3" w16cid:durableId="1974093845">
    <w:abstractNumId w:val="9"/>
  </w:num>
  <w:num w:numId="4" w16cid:durableId="719354776">
    <w:abstractNumId w:val="15"/>
  </w:num>
  <w:num w:numId="5" w16cid:durableId="448819677">
    <w:abstractNumId w:val="12"/>
  </w:num>
  <w:num w:numId="6" w16cid:durableId="1743454217">
    <w:abstractNumId w:val="8"/>
  </w:num>
  <w:num w:numId="7" w16cid:durableId="818494845">
    <w:abstractNumId w:val="3"/>
  </w:num>
  <w:num w:numId="8" w16cid:durableId="1517118447">
    <w:abstractNumId w:val="2"/>
  </w:num>
  <w:num w:numId="9" w16cid:durableId="504709110">
    <w:abstractNumId w:val="1"/>
  </w:num>
  <w:num w:numId="10" w16cid:durableId="1580210397">
    <w:abstractNumId w:val="0"/>
  </w:num>
  <w:num w:numId="11" w16cid:durableId="434521047">
    <w:abstractNumId w:val="7"/>
  </w:num>
  <w:num w:numId="12" w16cid:durableId="1539515336">
    <w:abstractNumId w:val="6"/>
  </w:num>
  <w:num w:numId="13" w16cid:durableId="2111583845">
    <w:abstractNumId w:val="5"/>
  </w:num>
  <w:num w:numId="14" w16cid:durableId="419565567">
    <w:abstractNumId w:val="4"/>
  </w:num>
  <w:num w:numId="15" w16cid:durableId="628894844">
    <w:abstractNumId w:val="14"/>
  </w:num>
  <w:num w:numId="16" w16cid:durableId="9670078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11"/>
    <w:rsid w:val="00057B16"/>
    <w:rsid w:val="00060042"/>
    <w:rsid w:val="0008685D"/>
    <w:rsid w:val="00090860"/>
    <w:rsid w:val="000B1786"/>
    <w:rsid w:val="000B494F"/>
    <w:rsid w:val="000B5C0D"/>
    <w:rsid w:val="00112FD7"/>
    <w:rsid w:val="00150ABD"/>
    <w:rsid w:val="001946FC"/>
    <w:rsid w:val="001C042B"/>
    <w:rsid w:val="00201748"/>
    <w:rsid w:val="00204F64"/>
    <w:rsid w:val="00222466"/>
    <w:rsid w:val="00227793"/>
    <w:rsid w:val="00247254"/>
    <w:rsid w:val="0024753C"/>
    <w:rsid w:val="00276026"/>
    <w:rsid w:val="002A6560"/>
    <w:rsid w:val="002B4549"/>
    <w:rsid w:val="002D51C6"/>
    <w:rsid w:val="00304A7A"/>
    <w:rsid w:val="00310F17"/>
    <w:rsid w:val="00322A46"/>
    <w:rsid w:val="003326CB"/>
    <w:rsid w:val="00353B60"/>
    <w:rsid w:val="00376291"/>
    <w:rsid w:val="00380FD1"/>
    <w:rsid w:val="00383D02"/>
    <w:rsid w:val="00385DE7"/>
    <w:rsid w:val="003A1472"/>
    <w:rsid w:val="003D1B71"/>
    <w:rsid w:val="00467064"/>
    <w:rsid w:val="004C3475"/>
    <w:rsid w:val="004E158A"/>
    <w:rsid w:val="004E714E"/>
    <w:rsid w:val="005604BC"/>
    <w:rsid w:val="00565C77"/>
    <w:rsid w:val="0056708E"/>
    <w:rsid w:val="00576D03"/>
    <w:rsid w:val="005801E5"/>
    <w:rsid w:val="00590471"/>
    <w:rsid w:val="00594E2E"/>
    <w:rsid w:val="005D01FA"/>
    <w:rsid w:val="005F21D6"/>
    <w:rsid w:val="0065325F"/>
    <w:rsid w:val="00653E17"/>
    <w:rsid w:val="006A08E8"/>
    <w:rsid w:val="006D79A8"/>
    <w:rsid w:val="006E73E8"/>
    <w:rsid w:val="00720180"/>
    <w:rsid w:val="0072353B"/>
    <w:rsid w:val="00745DA3"/>
    <w:rsid w:val="007575B6"/>
    <w:rsid w:val="007820D3"/>
    <w:rsid w:val="0078366B"/>
    <w:rsid w:val="007B3C81"/>
    <w:rsid w:val="007D67CA"/>
    <w:rsid w:val="007E668F"/>
    <w:rsid w:val="007F5B63"/>
    <w:rsid w:val="00803A0A"/>
    <w:rsid w:val="00846CB9"/>
    <w:rsid w:val="008566AA"/>
    <w:rsid w:val="00884100"/>
    <w:rsid w:val="00884521"/>
    <w:rsid w:val="008A1E6E"/>
    <w:rsid w:val="008C024F"/>
    <w:rsid w:val="008C2CFC"/>
    <w:rsid w:val="008E0BF2"/>
    <w:rsid w:val="00912DC8"/>
    <w:rsid w:val="00927143"/>
    <w:rsid w:val="009475DC"/>
    <w:rsid w:val="00967B93"/>
    <w:rsid w:val="009D090F"/>
    <w:rsid w:val="00A31464"/>
    <w:rsid w:val="00A31B16"/>
    <w:rsid w:val="00A33613"/>
    <w:rsid w:val="00A47A8D"/>
    <w:rsid w:val="00A82B8A"/>
    <w:rsid w:val="00AC1075"/>
    <w:rsid w:val="00AC6C7E"/>
    <w:rsid w:val="00AD4DED"/>
    <w:rsid w:val="00B3453C"/>
    <w:rsid w:val="00B4158A"/>
    <w:rsid w:val="00B6466C"/>
    <w:rsid w:val="00B83211"/>
    <w:rsid w:val="00BB1B5D"/>
    <w:rsid w:val="00BC22C7"/>
    <w:rsid w:val="00BD195A"/>
    <w:rsid w:val="00BE3B48"/>
    <w:rsid w:val="00C07240"/>
    <w:rsid w:val="00C14078"/>
    <w:rsid w:val="00C624DD"/>
    <w:rsid w:val="00C90C5C"/>
    <w:rsid w:val="00CE1E3D"/>
    <w:rsid w:val="00D053FA"/>
    <w:rsid w:val="00D54A23"/>
    <w:rsid w:val="00DC3F0A"/>
    <w:rsid w:val="00E26AED"/>
    <w:rsid w:val="00E73AB8"/>
    <w:rsid w:val="00E77A5A"/>
    <w:rsid w:val="00E90A60"/>
    <w:rsid w:val="00EC14AD"/>
    <w:rsid w:val="00ED47F7"/>
    <w:rsid w:val="00EE7E09"/>
    <w:rsid w:val="00EF69E7"/>
    <w:rsid w:val="00F00C13"/>
    <w:rsid w:val="00F0223C"/>
    <w:rsid w:val="00F1479A"/>
    <w:rsid w:val="00F3235D"/>
    <w:rsid w:val="00F32393"/>
    <w:rsid w:val="00F878BD"/>
    <w:rsid w:val="00FB355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FD4828"/>
  <w14:defaultImageDpi w14:val="96"/>
  <w15:docId w15:val="{EE506A58-AD31-4A8B-9E4A-745E39D7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83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HuguetteLemayautric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huguettelemay011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guette\AppData\Roaming\Microsoft\Templates\C.V.%20(Sph&#232;res%20bleue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F928BE5474B461F8A054F8E9775DE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A9E32-8AB6-4058-8AA0-26AD4C110D59}"/>
      </w:docPartPr>
      <w:docPartBody>
        <w:p w:rsidR="00A740A4" w:rsidRDefault="00A740A4">
          <w:pPr>
            <w:pStyle w:val="6F928BE5474B461F8A054F8E9775DEB4"/>
          </w:pPr>
          <w:r w:rsidRPr="002A6560">
            <w:t>Expérience</w:t>
          </w:r>
        </w:p>
      </w:docPartBody>
    </w:docPart>
    <w:docPart>
      <w:docPartPr>
        <w:name w:val="818C3481A88C4795A66503D6648648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182FF7-00CB-4A29-9F43-C82ABB4B73D5}"/>
      </w:docPartPr>
      <w:docPartBody>
        <w:p w:rsidR="00A740A4" w:rsidRDefault="00A740A4">
          <w:pPr>
            <w:pStyle w:val="818C3481A88C4795A66503D664864825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A4"/>
    <w:rsid w:val="0065325F"/>
    <w:rsid w:val="00884521"/>
    <w:rsid w:val="00A7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F928BE5474B461F8A054F8E9775DEB4">
    <w:name w:val="6F928BE5474B461F8A054F8E9775DEB4"/>
  </w:style>
  <w:style w:type="paragraph" w:customStyle="1" w:styleId="818C3481A88C4795A66503D664864825">
    <w:name w:val="818C3481A88C4795A66503D664864825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8D4085A-F3AE-425D-ADD8-5DFEA49244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(Sphères bleues)</Template>
  <TotalTime>0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Lemay</dc:creator>
  <cp:keywords/>
  <dc:description/>
  <cp:lastModifiedBy>Huguette Lemay</cp:lastModifiedBy>
  <cp:revision>2</cp:revision>
  <dcterms:created xsi:type="dcterms:W3CDTF">2026-01-29T16:28:00Z</dcterms:created>
  <dcterms:modified xsi:type="dcterms:W3CDTF">2026-01-29T16:28:00Z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