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7D6E" w:rsidRDefault="00327D6E" w:rsidP="00CA08C7">
      <w:pPr>
        <w:jc w:val="center"/>
      </w:pPr>
      <w:r>
        <w:rPr>
          <w:noProof/>
          <w:lang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292.5pt;height:174.75pt;visibility:visible">
            <v:imagedata r:id="rId5" o:title=""/>
          </v:shape>
        </w:pict>
      </w:r>
    </w:p>
    <w:p w:rsidR="00327D6E" w:rsidRPr="00CA08C7" w:rsidRDefault="00327D6E" w:rsidP="00CA08C7">
      <w:pPr>
        <w:jc w:val="center"/>
        <w:rPr>
          <w:sz w:val="52"/>
          <w:szCs w:val="52"/>
        </w:rPr>
      </w:pPr>
      <w:r w:rsidRPr="00CA08C7">
        <w:rPr>
          <w:sz w:val="52"/>
          <w:szCs w:val="52"/>
        </w:rPr>
        <w:t>8 musées</w:t>
      </w:r>
      <w:r>
        <w:rPr>
          <w:sz w:val="52"/>
          <w:szCs w:val="52"/>
        </w:rPr>
        <w:t xml:space="preserve">        </w:t>
      </w:r>
      <w:r w:rsidRPr="00CA08C7">
        <w:rPr>
          <w:sz w:val="52"/>
          <w:szCs w:val="52"/>
        </w:rPr>
        <w:t xml:space="preserve"> 1000 plaisirs</w:t>
      </w:r>
    </w:p>
    <w:p w:rsidR="00327D6E" w:rsidRPr="00CA08C7" w:rsidRDefault="00327D6E">
      <w:pPr>
        <w:rPr>
          <w:b/>
          <w:sz w:val="28"/>
          <w:szCs w:val="28"/>
        </w:rPr>
      </w:pPr>
      <w:r w:rsidRPr="00CA08C7">
        <w:rPr>
          <w:b/>
          <w:sz w:val="28"/>
          <w:szCs w:val="28"/>
        </w:rPr>
        <w:t>Point de presse</w:t>
      </w:r>
    </w:p>
    <w:p w:rsidR="00327D6E" w:rsidRDefault="00327D6E">
      <w:r>
        <w:rPr>
          <w:b/>
        </w:rPr>
        <w:t>Le 2</w:t>
      </w:r>
      <w:r w:rsidRPr="00CA08C7">
        <w:rPr>
          <w:b/>
        </w:rPr>
        <w:t xml:space="preserve"> juin</w:t>
      </w:r>
      <w:r>
        <w:t xml:space="preserve"> il y aura un point de presse pour l’ouverture de la saison touristique des sites de Mémoires des chemins d’eau.  Vous pourrez ainsi vous informer des différentes activités et expositions offertes, les dates d’ouverture officielle et les nouveautés de l’été dans les sites.</w:t>
      </w:r>
    </w:p>
    <w:p w:rsidR="00327D6E" w:rsidRDefault="00327D6E">
      <w:r>
        <w:t xml:space="preserve">Venez rencontrer les dirigeants ou leurs représentants </w:t>
      </w:r>
      <w:r>
        <w:rPr>
          <w:b/>
        </w:rPr>
        <w:t>à 10 h Domaine Breen</w:t>
      </w:r>
      <w:r>
        <w:t xml:space="preserve">, à Guigues.  </w:t>
      </w:r>
    </w:p>
    <w:p w:rsidR="00327D6E" w:rsidRDefault="00327D6E">
      <w:r>
        <w:t>Vous recevrez un dossier de presse sur place et un léger goûter sera servi.  Bienvenue à tous.</w:t>
      </w:r>
    </w:p>
    <w:p w:rsidR="00327D6E" w:rsidRDefault="00327D6E">
      <w:r>
        <w:t xml:space="preserve">Les sites visés sont : </w:t>
      </w:r>
    </w:p>
    <w:p w:rsidR="00327D6E" w:rsidRDefault="00327D6E" w:rsidP="00874613">
      <w:pPr>
        <w:pStyle w:val="ListParagraph"/>
        <w:numPr>
          <w:ilvl w:val="0"/>
          <w:numId w:val="1"/>
        </w:numPr>
        <w:jc w:val="both"/>
      </w:pPr>
      <w:r>
        <w:t>Centrale Première Chute</w:t>
      </w:r>
    </w:p>
    <w:p w:rsidR="00327D6E" w:rsidRDefault="00327D6E" w:rsidP="00874613">
      <w:pPr>
        <w:pStyle w:val="ListParagraph"/>
        <w:numPr>
          <w:ilvl w:val="0"/>
          <w:numId w:val="1"/>
        </w:numPr>
        <w:jc w:val="both"/>
      </w:pPr>
      <w:r>
        <w:t>Domaine Breen</w:t>
      </w:r>
    </w:p>
    <w:p w:rsidR="00327D6E" w:rsidRDefault="00327D6E" w:rsidP="00874613">
      <w:pPr>
        <w:pStyle w:val="ListParagraph"/>
        <w:numPr>
          <w:ilvl w:val="0"/>
          <w:numId w:val="1"/>
        </w:numPr>
        <w:jc w:val="both"/>
      </w:pPr>
      <w:r>
        <w:t>Fort Témiscamingue/Obadgiwan</w:t>
      </w:r>
    </w:p>
    <w:p w:rsidR="00327D6E" w:rsidRDefault="00327D6E" w:rsidP="00874613">
      <w:pPr>
        <w:pStyle w:val="ListParagraph"/>
        <w:numPr>
          <w:ilvl w:val="0"/>
          <w:numId w:val="1"/>
        </w:numPr>
        <w:jc w:val="both"/>
      </w:pPr>
      <w:r>
        <w:t xml:space="preserve"> Fossilarium</w:t>
      </w:r>
    </w:p>
    <w:p w:rsidR="00327D6E" w:rsidRDefault="00327D6E" w:rsidP="00874613">
      <w:pPr>
        <w:pStyle w:val="ListParagraph"/>
        <w:numPr>
          <w:ilvl w:val="0"/>
          <w:numId w:val="1"/>
        </w:numPr>
        <w:jc w:val="both"/>
      </w:pPr>
      <w:r>
        <w:t>Le Rift</w:t>
      </w:r>
    </w:p>
    <w:p w:rsidR="00327D6E" w:rsidRDefault="00327D6E" w:rsidP="00874613">
      <w:pPr>
        <w:pStyle w:val="ListParagraph"/>
        <w:numPr>
          <w:ilvl w:val="0"/>
          <w:numId w:val="1"/>
        </w:numPr>
        <w:jc w:val="both"/>
      </w:pPr>
      <w:r>
        <w:t>Maison du Frère-Moffet</w:t>
      </w:r>
    </w:p>
    <w:p w:rsidR="00327D6E" w:rsidRDefault="00327D6E" w:rsidP="00874613">
      <w:pPr>
        <w:pStyle w:val="ListParagraph"/>
        <w:numPr>
          <w:ilvl w:val="0"/>
          <w:numId w:val="1"/>
        </w:numPr>
        <w:jc w:val="both"/>
      </w:pPr>
      <w:r>
        <w:t>Musée de Guérin</w:t>
      </w:r>
      <w:bookmarkStart w:id="0" w:name="_GoBack"/>
      <w:bookmarkEnd w:id="0"/>
    </w:p>
    <w:p w:rsidR="00327D6E" w:rsidRDefault="00327D6E" w:rsidP="00874613">
      <w:pPr>
        <w:pStyle w:val="ListParagraph"/>
        <w:numPr>
          <w:ilvl w:val="0"/>
          <w:numId w:val="1"/>
        </w:numPr>
        <w:jc w:val="both"/>
      </w:pPr>
      <w:r>
        <w:t>T.E. Draper/Chantier de Gédéon Pour information</w:t>
      </w:r>
    </w:p>
    <w:p w:rsidR="00327D6E" w:rsidRDefault="00327D6E" w:rsidP="00085152">
      <w:pPr>
        <w:spacing w:after="0"/>
      </w:pPr>
    </w:p>
    <w:p w:rsidR="00327D6E" w:rsidRDefault="00327D6E" w:rsidP="00085152">
      <w:pPr>
        <w:spacing w:after="0"/>
      </w:pPr>
      <w:r>
        <w:t>Natalia Zuazua du Domaine Breen, pour Mémoires des chemins d’eau  819-728-2295</w:t>
      </w:r>
    </w:p>
    <w:p w:rsidR="00327D6E" w:rsidRDefault="00327D6E" w:rsidP="00874613">
      <w:pPr>
        <w:spacing w:after="0"/>
      </w:pPr>
      <w:r>
        <w:t>Hélène Laverdière du Bureau Municipale de Saint-Bruno-de-Guigues  819-728-2186</w:t>
      </w:r>
    </w:p>
    <w:sectPr w:rsidR="00327D6E" w:rsidSect="007D7B29">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0360BE"/>
    <w:multiLevelType w:val="hybridMultilevel"/>
    <w:tmpl w:val="5C4E73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3F93"/>
    <w:rsid w:val="00085152"/>
    <w:rsid w:val="002540BD"/>
    <w:rsid w:val="002D2879"/>
    <w:rsid w:val="00327D6E"/>
    <w:rsid w:val="0070536D"/>
    <w:rsid w:val="007B3F93"/>
    <w:rsid w:val="007D7B29"/>
    <w:rsid w:val="00874613"/>
    <w:rsid w:val="0097638D"/>
    <w:rsid w:val="009E4915"/>
    <w:rsid w:val="00A81A01"/>
    <w:rsid w:val="00B44BD5"/>
    <w:rsid w:val="00B77CE9"/>
    <w:rsid w:val="00CA08C7"/>
    <w:rsid w:val="00D32E33"/>
    <w:rsid w:val="00E558E4"/>
    <w:rsid w:val="00F73756"/>
    <w:rsid w:val="00FC44DB"/>
  </w:rsids>
  <m:mathPr>
    <m:mathFont m:val="Cambria Math"/>
    <m:brkBin m:val="before"/>
    <m:brkBinSub m:val="--"/>
    <m:smallFrac m:val="off"/>
    <m:dispDef/>
    <m:lMargin m:val="0"/>
    <m:rMargin m:val="0"/>
    <m:defJc m:val="centerGroup"/>
    <m:wrapIndent m:val="1440"/>
    <m:intLim m:val="subSup"/>
    <m:naryLim m:val="undOvr"/>
  </m:mathPr>
  <w:uiCompat97To2003/>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CA" w:eastAsia="fr-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B29"/>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A08C7"/>
    <w:pPr>
      <w:ind w:left="720"/>
      <w:contextualSpacing/>
    </w:pPr>
  </w:style>
  <w:style w:type="paragraph" w:styleId="BalloonText">
    <w:name w:val="Balloon Text"/>
    <w:basedOn w:val="Normal"/>
    <w:link w:val="BalloonTextChar"/>
    <w:uiPriority w:val="99"/>
    <w:semiHidden/>
    <w:rsid w:val="00CA08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A08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1</Pages>
  <Words>134</Words>
  <Characters>741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 020</dc:creator>
  <cp:keywords/>
  <dc:description/>
  <cp:lastModifiedBy>perso</cp:lastModifiedBy>
  <cp:revision>2</cp:revision>
  <dcterms:created xsi:type="dcterms:W3CDTF">2015-04-30T19:38:00Z</dcterms:created>
  <dcterms:modified xsi:type="dcterms:W3CDTF">2015-04-30T19:38:00Z</dcterms:modified>
</cp:coreProperties>
</file>